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0A747" w14:textId="77777777" w:rsidR="00B62367" w:rsidRDefault="00B62367" w:rsidP="00800329">
      <w:pPr>
        <w:ind w:left="-794" w:right="-454"/>
      </w:pPr>
    </w:p>
    <w:p w14:paraId="4F6E294E" w14:textId="77777777" w:rsidR="001634B9" w:rsidRDefault="001634B9" w:rsidP="001634B9">
      <w:pPr>
        <w:jc w:val="right"/>
        <w:rPr>
          <w:rFonts w:ascii="Calibri" w:hAnsi="Calibri" w:cs="Arial"/>
        </w:rPr>
      </w:pPr>
    </w:p>
    <w:p w14:paraId="50337F5C" w14:textId="77777777" w:rsidR="001634B9" w:rsidRDefault="001634B9" w:rsidP="001634B9">
      <w:pPr>
        <w:widowControl w:val="0"/>
        <w:rPr>
          <w:rFonts w:ascii="Arial" w:hAnsi="Arial"/>
          <w:b/>
          <w:sz w:val="28"/>
          <w:szCs w:val="28"/>
        </w:rPr>
      </w:pPr>
    </w:p>
    <w:p w14:paraId="62A9C715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48"/>
          <w:szCs w:val="48"/>
        </w:rPr>
      </w:pPr>
      <w:r>
        <w:rPr>
          <w:rFonts w:ascii="Arial" w:hAnsi="Arial"/>
          <w:b/>
          <w:sz w:val="48"/>
          <w:szCs w:val="48"/>
        </w:rPr>
        <w:t>Startformulier</w:t>
      </w:r>
    </w:p>
    <w:p w14:paraId="2647689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48"/>
          <w:szCs w:val="48"/>
        </w:rPr>
      </w:pPr>
      <w:r>
        <w:rPr>
          <w:rFonts w:ascii="Arial" w:hAnsi="Arial"/>
          <w:b/>
          <w:sz w:val="48"/>
          <w:szCs w:val="48"/>
        </w:rPr>
        <w:t>LEADER Polders met Waarden</w:t>
      </w:r>
    </w:p>
    <w:p w14:paraId="1C843B47" w14:textId="77777777" w:rsidR="001634B9" w:rsidRDefault="001634B9" w:rsidP="001634B9">
      <w:pPr>
        <w:widowControl w:val="0"/>
        <w:rPr>
          <w:rFonts w:ascii="Arial" w:hAnsi="Arial"/>
          <w:b/>
          <w:bCs/>
          <w:sz w:val="22"/>
          <w:szCs w:val="20"/>
        </w:rPr>
      </w:pPr>
    </w:p>
    <w:p w14:paraId="17E2E524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bCs/>
          <w:sz w:val="22"/>
          <w:szCs w:val="20"/>
        </w:rPr>
      </w:pPr>
      <w:r>
        <w:rPr>
          <w:rFonts w:ascii="Arial" w:hAnsi="Arial"/>
          <w:b/>
          <w:bCs/>
          <w:sz w:val="22"/>
          <w:szCs w:val="20"/>
        </w:rPr>
        <w:t>Contactgegevens</w:t>
      </w:r>
    </w:p>
    <w:p w14:paraId="767D6174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43109501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>Organisatie:</w:t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6E31168F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6C3B6BED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 xml:space="preserve">Naam contactpersoon: </w:t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3EA8463A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589B04E6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>E-mail:</w:t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4E17BFA0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001F2F53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 xml:space="preserve">Telefoon nummer: </w:t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47674098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5F25DEF6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 xml:space="preserve">Mobiel nummer: </w:t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4AE76021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295FA6E2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 xml:space="preserve">Website: </w:t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</w:r>
      <w:r>
        <w:rPr>
          <w:rFonts w:ascii="Arial" w:hAnsi="Arial"/>
          <w:bCs/>
          <w:sz w:val="22"/>
          <w:szCs w:val="20"/>
        </w:rPr>
        <w:tab/>
        <w:t>……………………………………</w:t>
      </w:r>
    </w:p>
    <w:p w14:paraId="5591FE39" w14:textId="77777777" w:rsidR="001634B9" w:rsidRDefault="001634B9" w:rsidP="001634B9">
      <w:pPr>
        <w:widowControl w:val="0"/>
        <w:tabs>
          <w:tab w:val="left" w:pos="5954"/>
        </w:tabs>
        <w:rPr>
          <w:rFonts w:ascii="Arial" w:hAnsi="Arial"/>
          <w:bCs/>
          <w:sz w:val="22"/>
          <w:szCs w:val="20"/>
        </w:rPr>
      </w:pPr>
    </w:p>
    <w:p w14:paraId="5CD2AD8B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Titel van het project?</w:t>
      </w:r>
    </w:p>
    <w:p w14:paraId="1958895C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49A5C6B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0D8787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B9185C1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48C51CDF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4CF1763F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652238E" w14:textId="77777777" w:rsidR="001634B9" w:rsidRDefault="001634B9" w:rsidP="001634B9">
      <w:pPr>
        <w:widowControl w:val="0"/>
        <w:rPr>
          <w:rFonts w:ascii="Arial" w:hAnsi="Arial"/>
          <w:bCs/>
          <w:sz w:val="22"/>
          <w:szCs w:val="20"/>
        </w:rPr>
      </w:pPr>
    </w:p>
    <w:p w14:paraId="782AE22A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bCs/>
          <w:sz w:val="22"/>
          <w:szCs w:val="20"/>
        </w:rPr>
      </w:pPr>
      <w:r>
        <w:rPr>
          <w:rFonts w:ascii="Arial" w:hAnsi="Arial"/>
          <w:b/>
          <w:bCs/>
          <w:sz w:val="22"/>
          <w:szCs w:val="20"/>
        </w:rPr>
        <w:t>Korte omschrijving van uw projectidee (max. 200 woorden)</w:t>
      </w:r>
    </w:p>
    <w:p w14:paraId="20334E76" w14:textId="77777777" w:rsidR="001634B9" w:rsidRDefault="001634B9" w:rsidP="001634B9">
      <w:pPr>
        <w:widowControl w:val="0"/>
        <w:ind w:left="360"/>
        <w:rPr>
          <w:rFonts w:ascii="Arial" w:hAnsi="Arial"/>
          <w:b/>
          <w:bCs/>
          <w:sz w:val="22"/>
          <w:szCs w:val="20"/>
        </w:rPr>
      </w:pPr>
    </w:p>
    <w:p w14:paraId="6B55B93D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2"/>
          <w:szCs w:val="20"/>
        </w:rPr>
      </w:pPr>
    </w:p>
    <w:p w14:paraId="52B05816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523038CE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1F00177F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619222C0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3E4C01C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04EC396F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75641583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1B9A39A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06A28746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242C4679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519852B8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5BAA309D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2B17D3B9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4C222E2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5650A498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6EC737AD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6BAFED98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573AC2E6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2"/>
          <w:szCs w:val="20"/>
        </w:rPr>
      </w:pPr>
    </w:p>
    <w:p w14:paraId="0453D3F1" w14:textId="77777777" w:rsidR="001634B9" w:rsidRDefault="001634B9" w:rsidP="001634B9">
      <w:pPr>
        <w:widowControl w:val="0"/>
        <w:jc w:val="right"/>
        <w:rPr>
          <w:rFonts w:ascii="Arial" w:hAnsi="Arial"/>
          <w:sz w:val="16"/>
          <w:szCs w:val="20"/>
        </w:rPr>
      </w:pPr>
      <w:r>
        <w:rPr>
          <w:rFonts w:ascii="Arial" w:hAnsi="Arial"/>
          <w:sz w:val="16"/>
          <w:szCs w:val="20"/>
        </w:rPr>
        <w:lastRenderedPageBreak/>
        <w:t> </w:t>
      </w:r>
    </w:p>
    <w:p w14:paraId="1EF6649F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6D7EF7B5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Wat is het doel van uw project?</w:t>
      </w:r>
    </w:p>
    <w:p w14:paraId="3AF1D3B0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6A52E75E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0982F896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00875A81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3A7A954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3217EAA3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5A913C77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10C9857D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Hoe draagt uw project bij aan de LEADER Polders met Waarden doelstellingen?</w:t>
      </w:r>
    </w:p>
    <w:p w14:paraId="1E12C13D" w14:textId="77777777" w:rsidR="001634B9" w:rsidRDefault="001634B9" w:rsidP="001634B9">
      <w:pPr>
        <w:widowControl w:val="0"/>
        <w:numPr>
          <w:ilvl w:val="1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Relatie stad-land</w:t>
      </w:r>
    </w:p>
    <w:p w14:paraId="508BF6CF" w14:textId="77777777" w:rsidR="001634B9" w:rsidRDefault="001634B9" w:rsidP="001634B9">
      <w:pPr>
        <w:widowControl w:val="0"/>
        <w:numPr>
          <w:ilvl w:val="1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Duurzaamheid</w:t>
      </w:r>
    </w:p>
    <w:p w14:paraId="24883F23" w14:textId="77777777" w:rsidR="001634B9" w:rsidRDefault="001634B9" w:rsidP="001634B9">
      <w:pPr>
        <w:widowControl w:val="0"/>
        <w:ind w:left="1080"/>
        <w:rPr>
          <w:rFonts w:ascii="Arial" w:hAnsi="Arial"/>
          <w:b/>
          <w:sz w:val="22"/>
          <w:szCs w:val="22"/>
        </w:rPr>
      </w:pPr>
    </w:p>
    <w:p w14:paraId="19EAF6B0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60670A9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201D027A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13F4B83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2E4B20A5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1330228D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38AA2F13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Op welke wijze is uw project vernieuwend of innovatief?</w:t>
      </w:r>
    </w:p>
    <w:p w14:paraId="73DCBA0D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5DA6FDE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58028E4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7518687E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446DA6E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3DA8D2F2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10B15E64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F7ED8F3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Welke partijen zijn bij uw project betrokken? Op welke manier?</w:t>
      </w:r>
    </w:p>
    <w:p w14:paraId="4055CC14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3682E106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Bedrijven: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…………………………………………………………….</w:t>
      </w:r>
    </w:p>
    <w:p w14:paraId="55FF8124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460A1360" w14:textId="77777777" w:rsidR="001634B9" w:rsidRDefault="001634B9" w:rsidP="001634B9">
      <w:pPr>
        <w:widowControl w:val="0"/>
        <w:ind w:left="2832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…………………………………………………………….</w:t>
      </w:r>
    </w:p>
    <w:p w14:paraId="0B9626CA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1A5ACFDA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28E4A814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Overheden: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.……………………………………………………………</w:t>
      </w:r>
    </w:p>
    <w:p w14:paraId="6710BE7C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868963C" w14:textId="77777777" w:rsidR="001634B9" w:rsidRDefault="001634B9" w:rsidP="001634B9">
      <w:pPr>
        <w:widowControl w:val="0"/>
        <w:ind w:left="2832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.……………………………………………………………</w:t>
      </w:r>
    </w:p>
    <w:p w14:paraId="2F582097" w14:textId="77777777" w:rsidR="001634B9" w:rsidRDefault="001634B9" w:rsidP="001634B9">
      <w:pPr>
        <w:pStyle w:val="Lijstalinea"/>
        <w:rPr>
          <w:rFonts w:ascii="Arial" w:hAnsi="Arial"/>
          <w:sz w:val="22"/>
          <w:szCs w:val="22"/>
        </w:rPr>
      </w:pPr>
    </w:p>
    <w:p w14:paraId="62E6FB73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2494644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Maatschappelijke organisaties:</w:t>
      </w:r>
      <w:r>
        <w:rPr>
          <w:rFonts w:ascii="Arial" w:hAnsi="Arial"/>
          <w:sz w:val="22"/>
          <w:szCs w:val="22"/>
        </w:rPr>
        <w:tab/>
        <w:t>……………………………………………………..……..</w:t>
      </w:r>
    </w:p>
    <w:p w14:paraId="60197039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4AF32C86" w14:textId="77777777" w:rsidR="001634B9" w:rsidRDefault="001634B9" w:rsidP="001634B9">
      <w:pPr>
        <w:widowControl w:val="0"/>
        <w:ind w:left="2832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……………………………………………………..……..</w:t>
      </w:r>
    </w:p>
    <w:p w14:paraId="6DFFE725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D5367D0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3C2434B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Kennis- en onderwijsinstellingen: </w:t>
      </w:r>
      <w:r>
        <w:rPr>
          <w:rFonts w:ascii="Arial" w:hAnsi="Arial"/>
          <w:sz w:val="22"/>
          <w:szCs w:val="22"/>
        </w:rPr>
        <w:tab/>
        <w:t>……………………………………………………………</w:t>
      </w:r>
    </w:p>
    <w:p w14:paraId="5E9C7EF1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34BED691" w14:textId="77777777" w:rsidR="001634B9" w:rsidRDefault="001634B9" w:rsidP="001634B9">
      <w:pPr>
        <w:widowControl w:val="0"/>
        <w:ind w:left="2832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</w:t>
      </w:r>
    </w:p>
    <w:p w14:paraId="183A4B8D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F710FA8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Overige: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……………………………………………………………</w:t>
      </w:r>
    </w:p>
    <w:p w14:paraId="7F7252AE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FDAD552" w14:textId="77777777" w:rsidR="001634B9" w:rsidRDefault="001634B9" w:rsidP="001634B9">
      <w:pPr>
        <w:widowControl w:val="0"/>
        <w:ind w:left="2832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</w:t>
      </w:r>
    </w:p>
    <w:p w14:paraId="69368B38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6C87DAC7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32E0F2AA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Welke financiële investeringen worden tijdens uw project gedaan? </w:t>
      </w:r>
    </w:p>
    <w:p w14:paraId="7ACA2CA9" w14:textId="77777777" w:rsidR="001634B9" w:rsidRDefault="001634B9" w:rsidP="001634B9">
      <w:pPr>
        <w:widowControl w:val="0"/>
        <w:ind w:left="36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Wie zijn de beoogde financiers? </w:t>
      </w:r>
    </w:p>
    <w:p w14:paraId="3920457B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261663B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43FC29C3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3BDB063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5C8A46CB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3FCAB948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5F32C955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3A62BB57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78B9BCF0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08923635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6C363BD5" w14:textId="77777777" w:rsidR="001634B9" w:rsidRDefault="001634B9" w:rsidP="001634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2"/>
        </w:rPr>
      </w:pPr>
    </w:p>
    <w:p w14:paraId="77A25D80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2AE9F2E9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Wanneer kan worden gestart met de uitvoering van het project?</w:t>
      </w:r>
    </w:p>
    <w:p w14:paraId="6C188E69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51C5413" w14:textId="77777777" w:rsidR="001634B9" w:rsidRDefault="001634B9" w:rsidP="001634B9">
      <w:pPr>
        <w:widowControl w:val="0"/>
        <w:ind w:left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……………………………………….……………………………………..</w:t>
      </w:r>
    </w:p>
    <w:p w14:paraId="2AD20F2E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79D2CFA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Nieuwsbrief &amp; Privacy</w:t>
      </w:r>
    </w:p>
    <w:p w14:paraId="43D367C9" w14:textId="77777777" w:rsidR="001634B9" w:rsidRDefault="001634B9" w:rsidP="001634B9">
      <w:pPr>
        <w:widowControl w:val="0"/>
        <w:rPr>
          <w:rFonts w:ascii="Arial" w:hAnsi="Arial" w:cs="Arial"/>
          <w:sz w:val="22"/>
          <w:szCs w:val="22"/>
        </w:rPr>
      </w:pPr>
    </w:p>
    <w:p w14:paraId="20415241" w14:textId="77777777" w:rsidR="001634B9" w:rsidRDefault="001634B9" w:rsidP="001634B9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FE"/>
      </w:r>
      <w:r>
        <w:rPr>
          <w:rFonts w:ascii="Arial" w:hAnsi="Arial" w:cs="Arial"/>
          <w:sz w:val="22"/>
          <w:szCs w:val="22"/>
        </w:rPr>
        <w:t xml:space="preserve"> Ik heb de </w:t>
      </w:r>
      <w:hyperlink r:id="rId7" w:tgtFrame="_blank" w:history="1">
        <w:r>
          <w:rPr>
            <w:rStyle w:val="Hyperlink"/>
            <w:rFonts w:ascii="Arial" w:hAnsi="Arial" w:cs="Arial"/>
            <w:sz w:val="22"/>
            <w:szCs w:val="22"/>
          </w:rPr>
          <w:t xml:space="preserve">privacyverklaring </w:t>
        </w:r>
      </w:hyperlink>
      <w:r>
        <w:rPr>
          <w:rFonts w:ascii="Arial" w:hAnsi="Arial" w:cs="Arial"/>
          <w:sz w:val="22"/>
          <w:szCs w:val="22"/>
        </w:rPr>
        <w:t xml:space="preserve">van LEADER Polders met Waarden gelezen en geef toestemming om mijn gegevens, zoals ingevuld op dit startformulier te bewaren. Mail voor vragen over privacy naar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marieke@knowwhy.nl</w:t>
        </w:r>
      </w:hyperlink>
      <w:r>
        <w:rPr>
          <w:rFonts w:ascii="Arial" w:hAnsi="Arial" w:cs="Arial"/>
          <w:sz w:val="22"/>
          <w:szCs w:val="22"/>
        </w:rPr>
        <w:t xml:space="preserve">   </w:t>
      </w:r>
    </w:p>
    <w:p w14:paraId="04FD3EFD" w14:textId="77777777" w:rsidR="001634B9" w:rsidRDefault="001634B9" w:rsidP="001634B9">
      <w:pPr>
        <w:widowControl w:val="0"/>
        <w:rPr>
          <w:rFonts w:ascii="Arial" w:hAnsi="Arial" w:cs="Arial"/>
          <w:sz w:val="22"/>
          <w:szCs w:val="22"/>
        </w:rPr>
      </w:pPr>
    </w:p>
    <w:p w14:paraId="02662C4E" w14:textId="77777777" w:rsidR="001634B9" w:rsidRDefault="001634B9" w:rsidP="001634B9">
      <w:pPr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" w:char="F0FE"/>
      </w:r>
      <w:r>
        <w:rPr>
          <w:rFonts w:ascii="Arial" w:hAnsi="Arial" w:cs="Arial"/>
          <w:sz w:val="22"/>
          <w:szCs w:val="22"/>
        </w:rPr>
        <w:t xml:space="preserve"> Ik meld me hierbij aan voor de nieuwsbrief Polders met Waarden en blijf zo op de hoogte over LEADER Polders met Waarden.</w:t>
      </w:r>
    </w:p>
    <w:p w14:paraId="24BE6F40" w14:textId="77777777" w:rsidR="001634B9" w:rsidRDefault="001634B9" w:rsidP="001634B9">
      <w:pPr>
        <w:widowControl w:val="0"/>
        <w:rPr>
          <w:rFonts w:ascii="Arial" w:hAnsi="Arial" w:cs="Arial"/>
          <w:sz w:val="22"/>
          <w:szCs w:val="22"/>
        </w:rPr>
      </w:pPr>
    </w:p>
    <w:p w14:paraId="38BEA599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4E3A3AB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2C0A9CBB" w14:textId="77777777" w:rsidR="001634B9" w:rsidRDefault="001634B9" w:rsidP="001634B9">
      <w:pPr>
        <w:widowControl w:val="0"/>
        <w:numPr>
          <w:ilvl w:val="0"/>
          <w:numId w:val="1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Aanvullende opmerkingen</w:t>
      </w:r>
    </w:p>
    <w:p w14:paraId="2E2B81F5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56256D8B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……………………………………………………………………………………………………..</w:t>
      </w:r>
    </w:p>
    <w:p w14:paraId="74E849A8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0E5E9BE9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……………………………………………………………………………………………………..</w:t>
      </w:r>
    </w:p>
    <w:p w14:paraId="5E8FE015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0946670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……………………………………………………………………………………………………..</w:t>
      </w:r>
    </w:p>
    <w:p w14:paraId="682AA43C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46EB91ED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……………………………………………………………………………………………………..</w:t>
      </w:r>
    </w:p>
    <w:p w14:paraId="5649FBCD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6F4DC4FB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158AC566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07C3A968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846BBF7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4CA5F3FB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158DCAC3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BA867DD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06A57F00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1605E444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7B12C031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1964208C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</w:p>
    <w:p w14:paraId="3141615E" w14:textId="77777777" w:rsidR="001634B9" w:rsidRDefault="001634B9" w:rsidP="001634B9">
      <w:pPr>
        <w:widowControl w:val="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Van idee naar project</w:t>
      </w:r>
    </w:p>
    <w:p w14:paraId="34412A11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42F79CA0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Stuur het volledig ingevulde startformulier naar de LEADER coördinator en voeg indien beschikbaar aanvullende informatie toe. Denk aan projectplannen, begrotingen, beeldmateriaal, ontwerpschetsen en plattegronden. </w:t>
      </w:r>
    </w:p>
    <w:p w14:paraId="304086C9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367F8CA2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 ontvangst van het formulier neemt de LEADER coördinator binnen 5 werkdagen contact met u op. Met het opsturen van het startformulier start de verkenning of uw project in aanmerking kan komen voor LEADER subsidie. </w:t>
      </w:r>
    </w:p>
    <w:p w14:paraId="564304DB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641E35E0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Dit formulier is nog geen officiële subsidie aanvraag en het in behandeling nemen van dit formulier betekent niet dat u recht heeft op een financiële bijdrage. Kijk voor de volledige aanvraagprocedure op </w:t>
      </w:r>
      <w:hyperlink r:id="rId9" w:history="1">
        <w:r>
          <w:rPr>
            <w:rStyle w:val="Hyperlink"/>
            <w:rFonts w:ascii="Arial" w:hAnsi="Arial"/>
            <w:sz w:val="22"/>
            <w:szCs w:val="22"/>
          </w:rPr>
          <w:t>www.poldersmetwaarden.nl/idee-tot-subsidie/</w:t>
        </w:r>
      </w:hyperlink>
    </w:p>
    <w:p w14:paraId="7605B6ED" w14:textId="77777777" w:rsidR="001634B9" w:rsidRDefault="001634B9" w:rsidP="001634B9">
      <w:pPr>
        <w:widowControl w:val="0"/>
        <w:rPr>
          <w:rFonts w:ascii="Arial" w:hAnsi="Arial"/>
          <w:sz w:val="22"/>
          <w:szCs w:val="22"/>
        </w:rPr>
      </w:pPr>
    </w:p>
    <w:p w14:paraId="54479928" w14:textId="77777777" w:rsidR="001634B9" w:rsidRDefault="001634B9" w:rsidP="001634B9">
      <w:pPr>
        <w:widowControl w:val="0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 </w:t>
      </w:r>
    </w:p>
    <w:p w14:paraId="59CB857F" w14:textId="77777777" w:rsidR="001634B9" w:rsidRDefault="001634B9" w:rsidP="001634B9">
      <w:pPr>
        <w:widowControl w:val="0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 </w:t>
      </w:r>
    </w:p>
    <w:p w14:paraId="6FCD3D8A" w14:textId="77777777" w:rsidR="001634B9" w:rsidRDefault="001634B9" w:rsidP="001634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LEADER coördinator</w:t>
      </w:r>
    </w:p>
    <w:p w14:paraId="2FBEC042" w14:textId="77777777" w:rsidR="001634B9" w:rsidRDefault="001634B9" w:rsidP="001634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Marieke Kok</w:t>
      </w:r>
    </w:p>
    <w:p w14:paraId="43E277D2" w14:textId="77777777" w:rsidR="001634B9" w:rsidRDefault="001634B9" w:rsidP="001634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Postbus 7</w:t>
      </w:r>
    </w:p>
    <w:p w14:paraId="621B96F1" w14:textId="77777777" w:rsidR="001634B9" w:rsidRDefault="001634B9" w:rsidP="001634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2970AA Bleskensgraaf</w:t>
      </w:r>
    </w:p>
    <w:p w14:paraId="577A8BB8" w14:textId="77777777" w:rsidR="001634B9" w:rsidRDefault="001634B9" w:rsidP="001634B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06-39 45 47 97</w:t>
      </w:r>
    </w:p>
    <w:p w14:paraId="134EE877" w14:textId="77777777" w:rsidR="001634B9" w:rsidRDefault="001634B9" w:rsidP="001634B9">
      <w:pPr>
        <w:rPr>
          <w:rFonts w:ascii="Arial" w:hAnsi="Arial" w:cs="Arial"/>
          <w:b/>
          <w:sz w:val="20"/>
          <w:szCs w:val="20"/>
          <w:lang w:val="en-GB"/>
        </w:rPr>
      </w:pPr>
      <w:hyperlink r:id="rId10" w:history="1">
        <w:r>
          <w:rPr>
            <w:rStyle w:val="Hyperlink"/>
            <w:rFonts w:ascii="Arial" w:hAnsi="Arial" w:cs="Arial"/>
            <w:b/>
            <w:sz w:val="20"/>
            <w:szCs w:val="20"/>
            <w:lang w:val="en-GB"/>
          </w:rPr>
          <w:t>marieke@knowwhy.nl</w:t>
        </w:r>
      </w:hyperlink>
    </w:p>
    <w:p w14:paraId="5538CFCE" w14:textId="77777777" w:rsidR="001634B9" w:rsidRDefault="001634B9" w:rsidP="00800329">
      <w:pPr>
        <w:ind w:left="-794" w:right="-454"/>
      </w:pPr>
    </w:p>
    <w:p w14:paraId="7F8902F9" w14:textId="77777777" w:rsidR="004645FB" w:rsidRPr="004645FB" w:rsidRDefault="004645FB" w:rsidP="00800329">
      <w:pPr>
        <w:ind w:left="-850" w:right="-454"/>
      </w:pPr>
    </w:p>
    <w:p w14:paraId="4644154D" w14:textId="77777777" w:rsidR="004645FB" w:rsidRPr="004645FB" w:rsidRDefault="004645FB" w:rsidP="004645FB"/>
    <w:p w14:paraId="3CF1F4C7" w14:textId="77777777" w:rsidR="004645FB" w:rsidRPr="004645FB" w:rsidRDefault="004645FB" w:rsidP="004645FB"/>
    <w:p w14:paraId="29484CE9" w14:textId="77777777" w:rsidR="004645FB" w:rsidRPr="004645FB" w:rsidRDefault="004645FB" w:rsidP="004645FB"/>
    <w:p w14:paraId="55BB5F95" w14:textId="77777777" w:rsidR="004645FB" w:rsidRPr="004645FB" w:rsidRDefault="004645FB" w:rsidP="004645FB"/>
    <w:p w14:paraId="104EC846" w14:textId="77777777" w:rsidR="004645FB" w:rsidRPr="004645FB" w:rsidRDefault="004645FB" w:rsidP="004645FB"/>
    <w:p w14:paraId="3965E38C" w14:textId="77777777" w:rsidR="004645FB" w:rsidRPr="004645FB" w:rsidRDefault="004645FB" w:rsidP="004645FB"/>
    <w:p w14:paraId="14D73B97" w14:textId="77777777" w:rsidR="004645FB" w:rsidRPr="004645FB" w:rsidRDefault="004645FB" w:rsidP="004645FB"/>
    <w:p w14:paraId="2015DF82" w14:textId="77777777" w:rsidR="004645FB" w:rsidRPr="004645FB" w:rsidRDefault="004645FB" w:rsidP="004645FB"/>
    <w:p w14:paraId="022C34EE" w14:textId="77777777" w:rsidR="004645FB" w:rsidRPr="004645FB" w:rsidRDefault="004645FB" w:rsidP="004645FB"/>
    <w:p w14:paraId="74F73280" w14:textId="77777777" w:rsidR="004645FB" w:rsidRPr="004645FB" w:rsidRDefault="004645FB" w:rsidP="004645FB"/>
    <w:p w14:paraId="4A594081" w14:textId="77777777" w:rsidR="004645FB" w:rsidRPr="004645FB" w:rsidRDefault="004645FB" w:rsidP="004645FB"/>
    <w:p w14:paraId="5D0C63E9" w14:textId="77777777" w:rsidR="004645FB" w:rsidRPr="004645FB" w:rsidRDefault="004645FB" w:rsidP="004645FB"/>
    <w:p w14:paraId="3F61D3B0" w14:textId="77777777" w:rsidR="004645FB" w:rsidRPr="004645FB" w:rsidRDefault="004645FB" w:rsidP="004645FB"/>
    <w:p w14:paraId="2702CBF3" w14:textId="77777777" w:rsidR="004645FB" w:rsidRPr="004645FB" w:rsidRDefault="004645FB" w:rsidP="004645FB"/>
    <w:p w14:paraId="3156E7EB" w14:textId="77777777" w:rsidR="004645FB" w:rsidRPr="004645FB" w:rsidRDefault="004645FB" w:rsidP="004645FB"/>
    <w:p w14:paraId="6E0BF683" w14:textId="77777777" w:rsidR="004645FB" w:rsidRPr="004645FB" w:rsidRDefault="004645FB" w:rsidP="004645FB"/>
    <w:p w14:paraId="5BFCFF1E" w14:textId="77777777" w:rsidR="004645FB" w:rsidRPr="004645FB" w:rsidRDefault="004645FB" w:rsidP="004645FB"/>
    <w:p w14:paraId="13D401BC" w14:textId="77777777" w:rsidR="004645FB" w:rsidRDefault="004645FB" w:rsidP="004645FB"/>
    <w:p w14:paraId="475348FC" w14:textId="77777777" w:rsidR="004645FB" w:rsidRPr="004645FB" w:rsidRDefault="004645FB" w:rsidP="004645FB"/>
    <w:p w14:paraId="6123D485" w14:textId="77777777" w:rsidR="004645FB" w:rsidRDefault="004645FB" w:rsidP="004645FB"/>
    <w:p w14:paraId="369CDE84" w14:textId="77777777" w:rsidR="004645FB" w:rsidRPr="004645FB" w:rsidRDefault="004645FB" w:rsidP="004645FB"/>
    <w:p w14:paraId="3B112C85" w14:textId="77777777" w:rsidR="004645FB" w:rsidRPr="004645FB" w:rsidRDefault="004645FB" w:rsidP="004645FB"/>
    <w:p w14:paraId="1CE5B77F" w14:textId="77777777" w:rsidR="004645FB" w:rsidRPr="004645FB" w:rsidRDefault="004645FB" w:rsidP="004645FB"/>
    <w:p w14:paraId="33BD3A0F" w14:textId="77777777" w:rsidR="00FD2787" w:rsidRPr="00FD2787" w:rsidRDefault="00FD2787" w:rsidP="00FD2787">
      <w:pPr>
        <w:tabs>
          <w:tab w:val="left" w:pos="1200"/>
        </w:tabs>
      </w:pPr>
    </w:p>
    <w:p w14:paraId="7D6930C1" w14:textId="77777777" w:rsidR="00FD2787" w:rsidRPr="00FD2787" w:rsidRDefault="00FD2787" w:rsidP="00FD2787"/>
    <w:p w14:paraId="47805E1D" w14:textId="77777777" w:rsidR="00FD2787" w:rsidRPr="00FD2787" w:rsidRDefault="00FD2787" w:rsidP="00FD2787">
      <w:bookmarkStart w:id="0" w:name="_GoBack"/>
      <w:bookmarkEnd w:id="0"/>
    </w:p>
    <w:sectPr w:rsidR="00FD2787" w:rsidRPr="00FD278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3F809" w14:textId="77777777" w:rsidR="001634B9" w:rsidRDefault="001634B9" w:rsidP="00B92AF7">
      <w:r>
        <w:separator/>
      </w:r>
    </w:p>
  </w:endnote>
  <w:endnote w:type="continuationSeparator" w:id="0">
    <w:p w14:paraId="222FCDB6" w14:textId="77777777" w:rsidR="001634B9" w:rsidRDefault="001634B9" w:rsidP="00B92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719DC" w14:textId="77777777" w:rsidR="00FD2787" w:rsidRPr="002145C4" w:rsidRDefault="00FD2787" w:rsidP="00FD2787">
    <w:pPr>
      <w:pStyle w:val="Voettekst"/>
      <w:ind w:left="-907" w:right="-1077"/>
      <w:rPr>
        <w:sz w:val="12"/>
        <w:szCs w:val="12"/>
      </w:rPr>
    </w:pPr>
    <w:r>
      <w:rPr>
        <w:noProof/>
      </w:rPr>
      <w:drawing>
        <wp:inline distT="0" distB="0" distL="0" distR="0" wp14:anchorId="6DE29314" wp14:editId="283156E2">
          <wp:extent cx="660400" cy="660400"/>
          <wp:effectExtent l="0" t="0" r="0" b="0"/>
          <wp:docPr id="14" name="Afbeelding 14" descr="Afbeelding met vectorafbeelding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l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07DEF63E" wp14:editId="0F996FB5">
          <wp:extent cx="825500" cy="632919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ZH_groot_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752" cy="64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4"/>
      </w:rP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0C5F3BAA" wp14:editId="3C80921E">
          <wp:extent cx="1158240" cy="772784"/>
          <wp:effectExtent l="0" t="0" r="3810" b="889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389" cy="844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</w:rPr>
      <w:t xml:space="preserve">  </w:t>
    </w:r>
    <w:r>
      <w:rPr>
        <w:noProof/>
      </w:rPr>
      <w:t xml:space="preserve"> </w:t>
    </w:r>
    <w:r>
      <w:rPr>
        <w:sz w:val="14"/>
      </w:rPr>
      <w:t xml:space="preserve">  </w:t>
    </w:r>
    <w:r>
      <w:rPr>
        <w:rFonts w:ascii="Calibri" w:hAnsi="Calibri" w:cs="Arial"/>
        <w:noProof/>
      </w:rPr>
      <w:drawing>
        <wp:inline distT="0" distB="0" distL="0" distR="0" wp14:anchorId="2B726CEE" wp14:editId="5FC9ACBE">
          <wp:extent cx="838200" cy="645640"/>
          <wp:effectExtent l="0" t="0" r="0" b="2540"/>
          <wp:docPr id="2" name="Afbeelding 2" descr="flag_yellow_EU-tekst-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lag_yellow_EU-tekst-hig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855" cy="652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84552" w14:textId="77777777" w:rsidR="001634B9" w:rsidRDefault="001634B9" w:rsidP="00B92AF7">
      <w:r>
        <w:separator/>
      </w:r>
    </w:p>
  </w:footnote>
  <w:footnote w:type="continuationSeparator" w:id="0">
    <w:p w14:paraId="28B620B6" w14:textId="77777777" w:rsidR="001634B9" w:rsidRDefault="001634B9" w:rsidP="00B92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1421C" w14:textId="77777777" w:rsidR="00FD2787" w:rsidRPr="002145C4" w:rsidRDefault="00FD2787" w:rsidP="0056109B">
    <w:pPr>
      <w:pStyle w:val="Koptekst"/>
      <w:ind w:left="-1304"/>
    </w:pPr>
    <w:r>
      <w:rPr>
        <w:rFonts w:ascii="Calibri" w:hAnsi="Calibri" w:cs="Arial"/>
        <w:noProof/>
      </w:rPr>
      <w:drawing>
        <wp:inline distT="0" distB="0" distL="0" distR="0" wp14:anchorId="7BBBF41B" wp14:editId="7490B0FB">
          <wp:extent cx="2118360" cy="464209"/>
          <wp:effectExtent l="0" t="0" r="0" b="0"/>
          <wp:docPr id="1" name="Afbeelding 1" descr="Logo nieuw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ieuw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374" cy="48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36AFD"/>
    <w:multiLevelType w:val="hybridMultilevel"/>
    <w:tmpl w:val="359C100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B9"/>
    <w:rsid w:val="001634B9"/>
    <w:rsid w:val="001E0ED7"/>
    <w:rsid w:val="002145C4"/>
    <w:rsid w:val="004645FB"/>
    <w:rsid w:val="0056109B"/>
    <w:rsid w:val="00800329"/>
    <w:rsid w:val="00B62367"/>
    <w:rsid w:val="00B92AF7"/>
    <w:rsid w:val="00F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E6CDF"/>
  <w15:chartTrackingRefBased/>
  <w15:docId w15:val="{73A48330-80F2-4B6F-83CB-1CEF4C74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63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92A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92AF7"/>
  </w:style>
  <w:style w:type="paragraph" w:styleId="Voettekst">
    <w:name w:val="footer"/>
    <w:basedOn w:val="Standaard"/>
    <w:link w:val="VoettekstChar"/>
    <w:uiPriority w:val="99"/>
    <w:unhideWhenUsed/>
    <w:rsid w:val="00B92A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92AF7"/>
  </w:style>
  <w:style w:type="character" w:styleId="Hyperlink">
    <w:name w:val="Hyperlink"/>
    <w:semiHidden/>
    <w:unhideWhenUsed/>
    <w:rsid w:val="001634B9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634B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9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ke@knowwhy.n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ldersmetwaarden.nl/wp-content/uploads/2018/05/Privacyverklaring-Leader-Polders-met-Waarden-v2018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tijn@praktijk-platteland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ldersmetwaarden.nl/idee-tot-subsidi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004Projecten\LEADER%20Polders%20met%20Waarden\Basisdocumenten\2019052%20briefpapier%20LEADER%20Polders%20met%20waard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2019052 briefpapier LEADER Polders met waarden</Template>
  <TotalTime>1</TotalTime>
  <Pages>4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Hannie - KnowWhy</dc:creator>
  <cp:keywords/>
  <dc:description/>
  <cp:lastModifiedBy>hannie@knowwhy.nl</cp:lastModifiedBy>
  <cp:revision>1</cp:revision>
  <cp:lastPrinted>2019-05-27T09:59:00Z</cp:lastPrinted>
  <dcterms:created xsi:type="dcterms:W3CDTF">2019-05-27T13:56:00Z</dcterms:created>
  <dcterms:modified xsi:type="dcterms:W3CDTF">2019-05-27T13:57:00Z</dcterms:modified>
</cp:coreProperties>
</file>